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C9759" w14:textId="260B5088" w:rsidR="00D73BAE" w:rsidRDefault="00D73BAE"/>
    <w:p w14:paraId="1B1D3931" w14:textId="4B27C0BA" w:rsidR="00E85CCF" w:rsidRDefault="00E85CCF"/>
    <w:p w14:paraId="4F1974B0" w14:textId="1E9E6AF7" w:rsidR="00E85CCF" w:rsidRDefault="00E85CCF"/>
    <w:p w14:paraId="4022FBDD" w14:textId="3A0C76DE" w:rsidR="00E85CCF" w:rsidRDefault="00E85CCF" w:rsidP="00E85CCF">
      <w:pPr>
        <w:spacing w:before="33"/>
        <w:rPr>
          <w:rFonts w:ascii="Arial Black" w:hAnsi="Arial Black"/>
          <w:b/>
          <w:color w:val="82C341"/>
          <w:sz w:val="32"/>
          <w:szCs w:val="32"/>
        </w:rPr>
      </w:pPr>
      <w:r>
        <w:rPr>
          <w:rFonts w:ascii="Arial Black" w:hAnsi="Arial Black"/>
          <w:b/>
          <w:color w:val="82C341"/>
          <w:sz w:val="32"/>
          <w:szCs w:val="32"/>
        </w:rPr>
        <w:t>Dear Parents/Carers,</w:t>
      </w:r>
    </w:p>
    <w:p w14:paraId="19252A33" w14:textId="77777777" w:rsidR="00E85CCF" w:rsidRDefault="00E85CCF" w:rsidP="00E85CCF">
      <w:pPr>
        <w:rPr>
          <w:rFonts w:ascii="Arial Black" w:hAnsi="Arial Black"/>
          <w:b/>
          <w:sz w:val="24"/>
          <w:szCs w:val="24"/>
        </w:rPr>
      </w:pPr>
    </w:p>
    <w:p w14:paraId="41D0A2FF" w14:textId="16786ECE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 xml:space="preserve">Recently, we </w:t>
      </w:r>
      <w:r>
        <w:rPr>
          <w:rFonts w:ascii="Arial" w:hAnsi="Arial" w:cs="Arial"/>
        </w:rPr>
        <w:t xml:space="preserve">have started </w:t>
      </w:r>
      <w:r w:rsidRPr="00F9380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journey to becoming </w:t>
      </w:r>
      <w:r w:rsidRPr="00F93802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international, Green Flag Award</w:t>
      </w:r>
      <w:r w:rsidRPr="00F938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F93802">
        <w:rPr>
          <w:rFonts w:ascii="Arial" w:hAnsi="Arial" w:cs="Arial"/>
        </w:rPr>
        <w:t>Eco-School. The programme is designed to raise environmental awareness</w:t>
      </w:r>
      <w:r>
        <w:rPr>
          <w:rFonts w:ascii="Arial" w:hAnsi="Arial" w:cs="Arial"/>
        </w:rPr>
        <w:t xml:space="preserve"> amongst young people and</w:t>
      </w:r>
      <w:r w:rsidRPr="00F938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England it </w:t>
      </w:r>
      <w:r w:rsidRPr="00F93802">
        <w:rPr>
          <w:rFonts w:ascii="Arial" w:hAnsi="Arial" w:cs="Arial"/>
        </w:rPr>
        <w:t xml:space="preserve">is run by </w:t>
      </w:r>
      <w:r>
        <w:rPr>
          <w:rFonts w:ascii="Arial" w:hAnsi="Arial" w:cs="Arial"/>
        </w:rPr>
        <w:t xml:space="preserve">environmental charity </w:t>
      </w:r>
      <w:r w:rsidRPr="00F93802">
        <w:rPr>
          <w:rFonts w:ascii="Arial" w:hAnsi="Arial" w:cs="Arial"/>
        </w:rPr>
        <w:t>Keep Britain Tidy. Internationally, the programme is the largest educational programme in the worl</w:t>
      </w:r>
      <w:r>
        <w:rPr>
          <w:rFonts w:ascii="Arial" w:hAnsi="Arial" w:cs="Arial"/>
        </w:rPr>
        <w:t>d present in nearly 70 countries with millions of children participating</w:t>
      </w:r>
      <w:r w:rsidRPr="00F9380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Our school is now part of this</w:t>
      </w:r>
      <w:r w:rsidRPr="00F93802">
        <w:rPr>
          <w:rFonts w:ascii="Arial" w:hAnsi="Arial" w:cs="Arial"/>
        </w:rPr>
        <w:t xml:space="preserve"> global community working to create environmental change for the benefit of </w:t>
      </w:r>
      <w:r>
        <w:rPr>
          <w:rFonts w:ascii="Arial" w:hAnsi="Arial" w:cs="Arial"/>
        </w:rPr>
        <w:t xml:space="preserve">our children and </w:t>
      </w:r>
      <w:r w:rsidRPr="00F93802">
        <w:rPr>
          <w:rFonts w:ascii="Arial" w:hAnsi="Arial" w:cs="Arial"/>
        </w:rPr>
        <w:t>future generations.</w:t>
      </w:r>
    </w:p>
    <w:p w14:paraId="7C09DA83" w14:textId="77777777" w:rsidR="00E85CCF" w:rsidRPr="00F93802" w:rsidRDefault="00E85CCF" w:rsidP="00E85CCF">
      <w:pPr>
        <w:rPr>
          <w:rFonts w:ascii="Arial" w:hAnsi="Arial" w:cs="Arial"/>
        </w:rPr>
      </w:pPr>
    </w:p>
    <w:p w14:paraId="2110D78A" w14:textId="0A414FD4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The Eco-Schools programme empowers pupils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raises environmental awareness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improves the school environment and ca</w:t>
      </w:r>
      <w:r>
        <w:rPr>
          <w:rFonts w:ascii="Arial" w:hAnsi="Arial" w:cs="Arial"/>
        </w:rPr>
        <w:t>n also lead to financial saving</w:t>
      </w:r>
      <w:r w:rsidRPr="00F9380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</w:t>
      </w:r>
      <w:r w:rsidRPr="00F93802">
        <w:rPr>
          <w:rFonts w:ascii="Arial" w:hAnsi="Arial" w:cs="Arial"/>
        </w:rPr>
        <w:t>eing a</w:t>
      </w:r>
      <w:r>
        <w:rPr>
          <w:rFonts w:ascii="Arial" w:hAnsi="Arial" w:cs="Arial"/>
        </w:rPr>
        <w:t>n active member</w:t>
      </w:r>
      <w:r w:rsidRPr="00F93802">
        <w:rPr>
          <w:rFonts w:ascii="Arial" w:hAnsi="Arial" w:cs="Arial"/>
        </w:rPr>
        <w:t xml:space="preserve"> of the pr</w:t>
      </w:r>
      <w:r>
        <w:rPr>
          <w:rFonts w:ascii="Arial" w:hAnsi="Arial" w:cs="Arial"/>
        </w:rPr>
        <w:t>ogramme will be something your child will remember for the rest of their life</w:t>
      </w:r>
      <w:r w:rsidRPr="00F93802">
        <w:rPr>
          <w:rFonts w:ascii="Arial" w:hAnsi="Arial" w:cs="Arial"/>
        </w:rPr>
        <w:t xml:space="preserve">. </w:t>
      </w:r>
    </w:p>
    <w:p w14:paraId="1E299E07" w14:textId="77777777" w:rsidR="00E85CCF" w:rsidRPr="00F93802" w:rsidRDefault="00E85CCF" w:rsidP="00E85CCF">
      <w:pPr>
        <w:rPr>
          <w:rFonts w:ascii="Arial" w:hAnsi="Arial" w:cs="Arial"/>
        </w:rPr>
      </w:pPr>
    </w:p>
    <w:p w14:paraId="3DA044AA" w14:textId="449EC393" w:rsidR="00E85CCF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The programme f</w:t>
      </w:r>
      <w:r>
        <w:rPr>
          <w:rFonts w:ascii="Arial" w:hAnsi="Arial" w:cs="Arial"/>
        </w:rPr>
        <w:t>ocuses on ten important environmental topics</w:t>
      </w:r>
      <w:r w:rsidRPr="00F93802">
        <w:rPr>
          <w:rFonts w:ascii="Arial" w:hAnsi="Arial" w:cs="Arial"/>
        </w:rPr>
        <w:t>:</w:t>
      </w:r>
    </w:p>
    <w:p w14:paraId="48770A98" w14:textId="77777777" w:rsidR="00E85CCF" w:rsidRPr="00F93802" w:rsidRDefault="00E85CCF" w:rsidP="00E85CCF">
      <w:pPr>
        <w:rPr>
          <w:rFonts w:ascii="Arial" w:hAnsi="Arial" w:cs="Arial"/>
        </w:rPr>
      </w:pPr>
    </w:p>
    <w:p w14:paraId="19DE4515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Biodiversity</w:t>
      </w:r>
    </w:p>
    <w:p w14:paraId="7F0D04A0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Energy</w:t>
      </w:r>
    </w:p>
    <w:p w14:paraId="317771B3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Global Citizenship</w:t>
      </w:r>
    </w:p>
    <w:p w14:paraId="4E51B85E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Healthy Living</w:t>
      </w:r>
    </w:p>
    <w:p w14:paraId="301ACDE8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Litter</w:t>
      </w:r>
    </w:p>
    <w:p w14:paraId="0F5A1C5E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Marine</w:t>
      </w:r>
    </w:p>
    <w:p w14:paraId="0EFF08E2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School Grounds</w:t>
      </w:r>
    </w:p>
    <w:p w14:paraId="69048B8F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Transport</w:t>
      </w:r>
    </w:p>
    <w:p w14:paraId="6E6AD566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Waste</w:t>
      </w:r>
    </w:p>
    <w:p w14:paraId="13898BD7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Water</w:t>
      </w:r>
    </w:p>
    <w:p w14:paraId="1EC66C3B" w14:textId="288ACD06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Every school taking part in the Eco-Schools</w:t>
      </w:r>
      <w:r>
        <w:rPr>
          <w:rFonts w:ascii="Arial" w:hAnsi="Arial" w:cs="Arial"/>
        </w:rPr>
        <w:t xml:space="preserve"> around the world</w:t>
      </w:r>
      <w:r w:rsidRPr="00F93802">
        <w:rPr>
          <w:rFonts w:ascii="Arial" w:hAnsi="Arial" w:cs="Arial"/>
        </w:rPr>
        <w:t xml:space="preserve"> programme follow</w:t>
      </w:r>
      <w:r>
        <w:rPr>
          <w:rFonts w:ascii="Arial" w:hAnsi="Arial" w:cs="Arial"/>
        </w:rPr>
        <w:t xml:space="preserve"> the same simple Seven S</w:t>
      </w:r>
      <w:r w:rsidRPr="00F93802">
        <w:rPr>
          <w:rFonts w:ascii="Arial" w:hAnsi="Arial" w:cs="Arial"/>
        </w:rPr>
        <w:t>te</w:t>
      </w:r>
      <w:r>
        <w:rPr>
          <w:rFonts w:ascii="Arial" w:hAnsi="Arial" w:cs="Arial"/>
        </w:rPr>
        <w:t>p framework. This usually takes schools between one and two</w:t>
      </w:r>
      <w:r w:rsidRPr="00F93802">
        <w:rPr>
          <w:rFonts w:ascii="Arial" w:hAnsi="Arial" w:cs="Arial"/>
        </w:rPr>
        <w:t xml:space="preserve"> academic years to </w:t>
      </w:r>
      <w:r>
        <w:rPr>
          <w:rFonts w:ascii="Arial" w:hAnsi="Arial" w:cs="Arial"/>
        </w:rPr>
        <w:t>complete</w:t>
      </w:r>
      <w:r w:rsidRPr="00F93802">
        <w:rPr>
          <w:rFonts w:ascii="Arial" w:hAnsi="Arial" w:cs="Arial"/>
        </w:rPr>
        <w:t>. After achieving</w:t>
      </w:r>
      <w:r>
        <w:rPr>
          <w:rFonts w:ascii="Arial" w:hAnsi="Arial" w:cs="Arial"/>
        </w:rPr>
        <w:t xml:space="preserve"> our</w:t>
      </w:r>
      <w:r w:rsidRPr="00F93802">
        <w:rPr>
          <w:rFonts w:ascii="Arial" w:hAnsi="Arial" w:cs="Arial"/>
        </w:rPr>
        <w:t xml:space="preserve"> first Green Flag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our school can continue in the programme </w:t>
      </w:r>
      <w:r>
        <w:rPr>
          <w:rFonts w:ascii="Arial" w:hAnsi="Arial" w:cs="Arial"/>
        </w:rPr>
        <w:t xml:space="preserve">and achieve </w:t>
      </w:r>
      <w:r w:rsidRPr="00F93802">
        <w:rPr>
          <w:rFonts w:ascii="Arial" w:hAnsi="Arial" w:cs="Arial"/>
        </w:rPr>
        <w:t>multiple Green Flags</w:t>
      </w:r>
      <w:r>
        <w:rPr>
          <w:rFonts w:ascii="Arial" w:hAnsi="Arial" w:cs="Arial"/>
        </w:rPr>
        <w:t xml:space="preserve"> whilst continuing to work on and promote environmental issues</w:t>
      </w:r>
      <w:r w:rsidRPr="00F93802">
        <w:rPr>
          <w:rFonts w:ascii="Arial" w:hAnsi="Arial" w:cs="Arial"/>
        </w:rPr>
        <w:t xml:space="preserve">. One of the most exciting things about the programme is that the process is designed to </w:t>
      </w:r>
      <w:r>
        <w:rPr>
          <w:rFonts w:ascii="Arial" w:hAnsi="Arial" w:cs="Arial"/>
        </w:rPr>
        <w:t>engage the whole school and its wider community.</w:t>
      </w:r>
    </w:p>
    <w:p w14:paraId="3D32E4F5" w14:textId="77777777" w:rsidR="00E85CCF" w:rsidRPr="00F93802" w:rsidRDefault="00E85CCF" w:rsidP="00E85CCF">
      <w:pPr>
        <w:rPr>
          <w:rFonts w:ascii="Arial" w:hAnsi="Arial" w:cs="Arial"/>
        </w:rPr>
      </w:pPr>
    </w:p>
    <w:p w14:paraId="64865674" w14:textId="63DC3727" w:rsidR="00E85CCF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If you would like to get involved in the Eco-School programme by sharing your time, ideas or skills please contact us</w:t>
      </w:r>
      <w:r>
        <w:rPr>
          <w:rFonts w:ascii="Arial" w:hAnsi="Arial" w:cs="Arial"/>
        </w:rPr>
        <w:t xml:space="preserve"> directly</w:t>
      </w:r>
      <w:r w:rsidRPr="00F93802">
        <w:rPr>
          <w:rFonts w:ascii="Arial" w:hAnsi="Arial" w:cs="Arial"/>
        </w:rPr>
        <w:t>. If you are struggling for spare time, don’t worry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we will keep you updated on our progress regularly and invite you to</w:t>
      </w:r>
      <w:r>
        <w:rPr>
          <w:rFonts w:ascii="Arial" w:hAnsi="Arial" w:cs="Arial"/>
        </w:rPr>
        <w:t xml:space="preserve"> participate in</w:t>
      </w:r>
      <w:r w:rsidRPr="00F93802">
        <w:rPr>
          <w:rFonts w:ascii="Arial" w:hAnsi="Arial" w:cs="Arial"/>
        </w:rPr>
        <w:t xml:space="preserve"> Eco-Schools proj</w:t>
      </w:r>
      <w:r>
        <w:rPr>
          <w:rFonts w:ascii="Arial" w:hAnsi="Arial" w:cs="Arial"/>
        </w:rPr>
        <w:t>ects or events that the pupils</w:t>
      </w:r>
      <w:r w:rsidRPr="00F93802">
        <w:rPr>
          <w:rFonts w:ascii="Arial" w:hAnsi="Arial" w:cs="Arial"/>
        </w:rPr>
        <w:t xml:space="preserve"> organise.</w:t>
      </w:r>
    </w:p>
    <w:p w14:paraId="10AF9CF9" w14:textId="77777777" w:rsidR="00E85CCF" w:rsidRPr="00F93802" w:rsidRDefault="00E85CCF" w:rsidP="00E85CCF">
      <w:pPr>
        <w:rPr>
          <w:rFonts w:ascii="Arial" w:hAnsi="Arial" w:cs="Arial"/>
        </w:rPr>
      </w:pPr>
    </w:p>
    <w:p w14:paraId="3C25C776" w14:textId="77777777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We hop</w:t>
      </w:r>
      <w:r>
        <w:rPr>
          <w:rFonts w:ascii="Arial" w:hAnsi="Arial" w:cs="Arial"/>
        </w:rPr>
        <w:t>e you are as excited about our eco-jo</w:t>
      </w:r>
      <w:r w:rsidRPr="00F93802">
        <w:rPr>
          <w:rFonts w:ascii="Arial" w:hAnsi="Arial" w:cs="Arial"/>
        </w:rPr>
        <w:t>urney as we are,</w:t>
      </w:r>
    </w:p>
    <w:p w14:paraId="1061CCE4" w14:textId="77777777" w:rsidR="00E85CCF" w:rsidRPr="00F93802" w:rsidRDefault="00E85CCF" w:rsidP="00E85CCF">
      <w:pPr>
        <w:rPr>
          <w:rFonts w:ascii="Arial" w:hAnsi="Arial" w:cs="Arial"/>
        </w:rPr>
      </w:pPr>
    </w:p>
    <w:p w14:paraId="12FE0433" w14:textId="77777777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Yours sincerely,</w:t>
      </w:r>
    </w:p>
    <w:p w14:paraId="35F3C2F0" w14:textId="55D91787" w:rsidR="00E85CCF" w:rsidRPr="00F93802" w:rsidRDefault="00997DA3" w:rsidP="00E85C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Otwinowska</w:t>
      </w:r>
      <w:bookmarkStart w:id="0" w:name="_GoBack"/>
      <w:bookmarkEnd w:id="0"/>
    </w:p>
    <w:p w14:paraId="638A43AF" w14:textId="77777777" w:rsidR="00E85CCF" w:rsidRDefault="00E85CCF" w:rsidP="00E85CCF">
      <w:pPr>
        <w:rPr>
          <w:rFonts w:ascii="Arial" w:hAnsi="Arial" w:cs="Arial"/>
        </w:rPr>
      </w:pPr>
    </w:p>
    <w:p w14:paraId="4A5369E3" w14:textId="77777777" w:rsidR="00E85CCF" w:rsidRPr="000D1CDA" w:rsidRDefault="00E85CCF" w:rsidP="00E85CCF">
      <w:pPr>
        <w:rPr>
          <w:rFonts w:ascii="Arial Black" w:hAnsi="Arial Black"/>
          <w:color w:val="82C341"/>
          <w:sz w:val="32"/>
          <w:szCs w:val="32"/>
        </w:rPr>
      </w:pPr>
      <w:r w:rsidRPr="000D1CDA">
        <w:rPr>
          <w:rFonts w:ascii="Arial Black" w:hAnsi="Arial Black" w:cs="Arial"/>
          <w:color w:val="82C341"/>
          <w:sz w:val="32"/>
          <w:szCs w:val="32"/>
        </w:rPr>
        <w:t>Eco-Coordinator</w:t>
      </w:r>
    </w:p>
    <w:p w14:paraId="0D66E9C6" w14:textId="77777777" w:rsidR="00E85CCF" w:rsidRPr="00E85CCF" w:rsidRDefault="00E85CCF"/>
    <w:sectPr w:rsidR="00E85CCF" w:rsidRPr="00E85CCF">
      <w:headerReference w:type="default" r:id="rId7"/>
      <w:footerReference w:type="default" r:id="rId8"/>
      <w:type w:val="continuous"/>
      <w:pgSz w:w="11910" w:h="16840"/>
      <w:pgMar w:top="660" w:right="1440" w:bottom="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E004B" w14:textId="77777777" w:rsidR="00BF7E77" w:rsidRDefault="00BF7E77" w:rsidP="00CF5F29">
      <w:r>
        <w:separator/>
      </w:r>
    </w:p>
  </w:endnote>
  <w:endnote w:type="continuationSeparator" w:id="0">
    <w:p w14:paraId="00D2E8B0" w14:textId="77777777" w:rsidR="00BF7E77" w:rsidRDefault="00BF7E77" w:rsidP="00CF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D570" w14:textId="5CD856D3" w:rsidR="00CF5F29" w:rsidRDefault="00CF5F29">
    <w:pPr>
      <w:pStyle w:val="Foot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5D9CDFDA" wp14:editId="131374CB">
          <wp:simplePos x="0" y="0"/>
          <wp:positionH relativeFrom="page">
            <wp:posOffset>-4721</wp:posOffset>
          </wp:positionH>
          <wp:positionV relativeFrom="page">
            <wp:posOffset>8647513</wp:posOffset>
          </wp:positionV>
          <wp:extent cx="7555991" cy="2060447"/>
          <wp:effectExtent l="0" t="0" r="698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20604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3BF53" w14:textId="77777777" w:rsidR="00BF7E77" w:rsidRDefault="00BF7E77" w:rsidP="00CF5F29">
      <w:r>
        <w:separator/>
      </w:r>
    </w:p>
  </w:footnote>
  <w:footnote w:type="continuationSeparator" w:id="0">
    <w:p w14:paraId="7868DA82" w14:textId="77777777" w:rsidR="00BF7E77" w:rsidRDefault="00BF7E77" w:rsidP="00CF5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2DA56" w14:textId="7287CD7E" w:rsidR="00CF5F29" w:rsidRDefault="00CF5F29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8F5043" wp14:editId="5090D850">
              <wp:simplePos x="0" y="0"/>
              <wp:positionH relativeFrom="column">
                <wp:posOffset>2799080</wp:posOffset>
              </wp:positionH>
              <wp:positionV relativeFrom="paragraph">
                <wp:posOffset>-37465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5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4E905" id="Group 2" o:spid="_x0000_s1026" style="position:absolute;margin-left:220.4pt;margin-top:-2.95pt;width:284pt;height:51.8pt;z-index:251661312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W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K//Z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K//ZAAEAAgEr/9k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McAAAAAFJnaHRsb25nAAAFo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i8AAAABAAAA&#10;oAAAAFgAAAHgAAClAAAAGhM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F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McBaIDAREAAhEBAxEB/90ABAC1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sX/MM/wCywe3v/JA/99fhPfAL77X/AIk7&#10;zN/1Lv8Au02PUYcxf8lib/af8cXol3vFXol697917r3v3Xuve/de697917r3v3Xuve/de697917r&#10;3v3Xuve/de697917qzr+VD/2UTvP/wAQtuL/AN7nbnvP/wDu4/8Ap9+6/wDSjuf+0/bOhPyn/wAl&#10;F/8Ammf+PJ1sF++1HU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DB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ZTA5ZmZjMTQtNDk5&#10;MS00YjRkLWIwMmQtOTZiYjQ4OTYxODhlPC9zdFJlZjppbnN0YW5jZUlEPgogICAgICAgICAgICA8&#10;c3RSZWY6ZG9jdW1lbnRJRD54bXAuZGlkOmUwOWZmYzE0LTQ5OTEtNGI0ZC1iMDJkLTk2YmI0ODk2&#10;MTg4Z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kE3RjExNzQwNzIwNjgxMTgyMkFCRThFMTBGNjM5RTc8L3N0RXZ0&#10;Omluc3RhbmNlSUQ+CiAgICAgICAgICAgICAgICAgIDxzdEV2dDp3aGVuPjIwMTItMTItMDdUMTA6&#10;MjQ6MTR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ZCN0YxMTc0MDcyMDY4MTE4&#10;MjJBQkU4RTEwRjYzOUU3PC9zdEV2dDppbnN0YW5jZUlEPgogICAgICAgICAgICAgICAgICA8c3RF&#10;dnQ6d2hlbj4yMDEyLTEyLTA3VDEyOjExOjAxWj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wNzVhNTRlMi1hN2Q5LTRkOTItOTE3ZC03ZWQ3NDBjMDYxY2E8L3N0&#10;RXZ0Omluc3RhbmNlSUQ+CiAgICAgICAgICAgICAgICAgIDxzdEV2dDp3aGVuPjIwMTUtMDYtMThU&#10;MTI6MjI6NTYrMDE6MDA8L3N0RXZ0OndoZW4+CiAgICAgICAgICAgICAgICAgIDxzdEV2dDpzb2Z0&#10;d2FyZUFnZW50PkFkb2JlIElsbHVzdHJhdG9yIENDIDIwMTQ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lmZWE4ZDcyLWE3YzUtNDhiNi1iN2YxLTE3ZjYwNjBmYTc4NTwvc3RFdnQ6aW5zdGFu&#10;Y2VJRD4KICAgICAgICAgICAgICAgICAgPHN0RXZ0OndoZW4+MjAxNi0wMy0wMlQxNzoyODozNFo8&#10;L3N0RXZ0OndoZW4+CiAgICAgICAgICAgICAgICAgIDxzdEV2dDpzb2Z0d2FyZUFnZW50PkFkb2Jl&#10;IElsbHVzdHJhdG9yIENDIDIwMTU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oExAAAANoAAAAPAAAAZHJzL2Rvd25yZXYueG1sRI9Ba8JA&#10;FITvgv9heQUvpW4UD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OLK6gTEAAAA2gAAAA8A&#10;AAAAAAAAAAAAAAAABwIAAGRycy9kb3ducmV2LnhtbFBLBQYAAAAAAwADALcAAAD4Ag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aK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gueVcAPk5AEAAP//AwBQSwECLQAUAAYACAAAACEA2+H2y+4AAACFAQAAEwAAAAAAAAAAAAAA&#10;AAAAAAAAW0NvbnRlbnRfVHlwZXNdLnhtbFBLAQItABQABgAIAAAAIQBa9CxbvwAAABUBAAALAAAA&#10;AAAAAAAAAAAAAB8BAABfcmVscy8ucmVsc1BLAQItABQABgAIAAAAIQBXfjaKwgAAANoAAAAPAAAA&#10;AAAAAAAAAAAAAAcCAABkcnMvZG93bnJldi54bWxQSwUGAAAAAAMAAwC3AAAA9gI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D77B1"/>
    <w:multiLevelType w:val="hybridMultilevel"/>
    <w:tmpl w:val="31DAEE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BAE"/>
    <w:rsid w:val="000D1CDA"/>
    <w:rsid w:val="002535AE"/>
    <w:rsid w:val="00277CD3"/>
    <w:rsid w:val="00590540"/>
    <w:rsid w:val="00630747"/>
    <w:rsid w:val="007C588C"/>
    <w:rsid w:val="00997DA3"/>
    <w:rsid w:val="00A44243"/>
    <w:rsid w:val="00AC27EB"/>
    <w:rsid w:val="00BF7E77"/>
    <w:rsid w:val="00CF5F29"/>
    <w:rsid w:val="00D73BAE"/>
    <w:rsid w:val="00E85CCF"/>
    <w:rsid w:val="00FD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DE170"/>
  <w15:docId w15:val="{4E3A83A8-76D7-43AE-84F2-FFB4F579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SFMT" w:eastAsia="ArialSFMT" w:hAnsi="ArialSFMT" w:cs="ArialSFMT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3"/>
      <w:ind w:left="20" w:right="284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5F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F29"/>
    <w:rPr>
      <w:rFonts w:ascii="ArialSFMT" w:eastAsia="ArialSFMT" w:hAnsi="ArialSFMT" w:cs="ArialSFM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CF5F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F29"/>
    <w:rPr>
      <w:rFonts w:ascii="ArialSFMT" w:eastAsia="ArialSFMT" w:hAnsi="ArialSFMT" w:cs="ArialSFMT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FFE0E7E4</Template>
  <TotalTime>9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IOtwinowska</cp:lastModifiedBy>
  <cp:revision>6</cp:revision>
  <dcterms:created xsi:type="dcterms:W3CDTF">2018-09-18T09:50:00Z</dcterms:created>
  <dcterms:modified xsi:type="dcterms:W3CDTF">2020-03-13T13:56:00Z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2018-08-14T00:00:00Z</vt:filetime>
  </property>
</Properties>
</file>